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20" w:rsidRDefault="000F1420">
      <w:r w:rsidRPr="00D616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391.5pt;height:323.25pt;visibility:visible">
            <v:imagedata r:id="rId4" o:title=""/>
          </v:shape>
        </w:pict>
      </w:r>
    </w:p>
    <w:p w:rsidR="000F1420" w:rsidRDefault="000F1420"/>
    <w:p w:rsidR="000F1420" w:rsidRDefault="000F1420"/>
    <w:p w:rsidR="000F1420" w:rsidRDefault="000F1420" w:rsidP="00390494">
      <w:r w:rsidRPr="00D61690">
        <w:rPr>
          <w:noProof/>
        </w:rPr>
        <w:pict>
          <v:shape id="图片 5" o:spid="_x0000_i1026" type="#_x0000_t75" style="width:392.25pt;height:125.25pt;visibility:visible">
            <v:imagedata r:id="rId5" o:title=""/>
          </v:shape>
        </w:pict>
      </w:r>
      <w:r w:rsidRPr="00D61690">
        <w:rPr>
          <w:noProof/>
        </w:rPr>
        <w:pict>
          <v:shape id="图片 3" o:spid="_x0000_i1027" type="#_x0000_t75" style="width:393.75pt;height:298.5pt;visibility:visible">
            <v:imagedata r:id="rId6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6" o:spid="_x0000_i1028" type="#_x0000_t75" style="width:306.75pt;height:282.75pt;visibility:visible">
            <v:imagedata r:id="rId7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7" o:spid="_x0000_i1029" type="#_x0000_t75" style="width:378pt;height:223.5pt;visibility:visible">
            <v:imagedata r:id="rId8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8" o:spid="_x0000_i1030" type="#_x0000_t75" style="width:384.75pt;height:248.25pt;visibility:visible">
            <v:imagedata r:id="rId9" o:title=""/>
          </v:shape>
        </w:pict>
      </w:r>
    </w:p>
    <w:p w:rsidR="000F1420" w:rsidRDefault="000F1420" w:rsidP="00390494">
      <w:r w:rsidRPr="00D61690">
        <w:rPr>
          <w:noProof/>
        </w:rPr>
        <w:pict>
          <v:shape id="图片 2" o:spid="_x0000_i1031" type="#_x0000_t75" style="width:395.25pt;height:232.5pt;visibility:visible">
            <v:imagedata r:id="rId10" o:title=""/>
          </v:shape>
        </w:pict>
      </w:r>
      <w:bookmarkStart w:id="0" w:name="_GoBack"/>
      <w:bookmarkEnd w:id="0"/>
      <w:r w:rsidRPr="00D61690">
        <w:rPr>
          <w:noProof/>
        </w:rPr>
        <w:pict>
          <v:shape id="图片 9" o:spid="_x0000_i1032" type="#_x0000_t75" style="width:251.25pt;height:653.25pt;visibility:visible">
            <v:imagedata r:id="rId11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10" o:spid="_x0000_i1033" type="#_x0000_t75" style="width:414pt;height:63pt;visibility:visible">
            <v:imagedata r:id="rId12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11" o:spid="_x0000_i1034" type="#_x0000_t75" style="width:381pt;height:324pt;visibility:visible">
            <v:imagedata r:id="rId13" o:title=""/>
          </v:shape>
        </w:pict>
      </w:r>
    </w:p>
    <w:p w:rsidR="000F1420" w:rsidRDefault="000F1420"/>
    <w:p w:rsidR="000F1420" w:rsidRDefault="000F1420"/>
    <w:p w:rsidR="000F1420" w:rsidRDefault="000F1420" w:rsidP="00390494">
      <w:r w:rsidRPr="00D61690">
        <w:rPr>
          <w:noProof/>
        </w:rPr>
        <w:pict>
          <v:shape id="图片 12" o:spid="_x0000_i1035" type="#_x0000_t75" style="width:364.5pt;height:361.5pt;visibility:visible">
            <v:imagedata r:id="rId14" o:title=""/>
          </v:shape>
        </w:pict>
      </w:r>
      <w:r>
        <w:rPr>
          <w:rFonts w:hint="eastAsia"/>
        </w:rPr>
        <w:t>、</w:t>
      </w:r>
    </w:p>
    <w:p w:rsidR="000F1420" w:rsidRDefault="000F1420">
      <w:r w:rsidRPr="00D61690">
        <w:rPr>
          <w:noProof/>
        </w:rPr>
        <w:pict>
          <v:shape id="图片 13" o:spid="_x0000_i1036" type="#_x0000_t75" style="width:366.75pt;height:365.25pt;visibility:visible">
            <v:imagedata r:id="rId15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14" o:spid="_x0000_i1037" type="#_x0000_t75" style="width:303pt;height:441pt;visibility:visible">
            <v:imagedata r:id="rId16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15" o:spid="_x0000_i1038" type="#_x0000_t75" style="width:292.5pt;height:40.5pt;visibility:visible">
            <v:imagedata r:id="rId17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16" o:spid="_x0000_i1039" type="#_x0000_t75" style="width:366.75pt;height:359.25pt;visibility:visible">
            <v:imagedata r:id="rId18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17" o:spid="_x0000_i1040" type="#_x0000_t75" style="width:357pt;height:237pt;visibility:visible">
            <v:imagedata r:id="rId19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18" o:spid="_x0000_i1041" type="#_x0000_t75" style="width:363pt;height:216.75pt;visibility:visible">
            <v:imagedata r:id="rId20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19" o:spid="_x0000_i1042" type="#_x0000_t75" style="width:359.25pt;height:183pt;visibility:visible">
            <v:imagedata r:id="rId21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20" o:spid="_x0000_i1043" type="#_x0000_t75" style="width:378pt;height:232.5pt;visibility:visible">
            <v:imagedata r:id="rId22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21" o:spid="_x0000_i1044" type="#_x0000_t75" style="width:261.75pt;height:417.75pt;visibility:visible">
            <v:imagedata r:id="rId23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22" o:spid="_x0000_i1045" type="#_x0000_t75" style="width:362.25pt;height:71.25pt;visibility:visible">
            <v:imagedata r:id="rId24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24" o:spid="_x0000_i1046" type="#_x0000_t75" style="width:363.75pt;height:249.75pt;visibility:visible">
            <v:imagedata r:id="rId25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25" o:spid="_x0000_i1047" type="#_x0000_t75" style="width:381.75pt;height:211.5pt;visibility:visible">
            <v:imagedata r:id="rId26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26" o:spid="_x0000_i1048" type="#_x0000_t75" style="width:376.5pt;height:169.5pt;visibility:visible">
            <v:imagedata r:id="rId27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27" o:spid="_x0000_i1049" type="#_x0000_t75" style="width:368.25pt;height:128.25pt;visibility:visible">
            <v:imagedata r:id="rId28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29" o:spid="_x0000_i1050" type="#_x0000_t75" style="width:375.75pt;height:154.5pt;visibility:visible">
            <v:imagedata r:id="rId29" o:title=""/>
          </v:shape>
        </w:pict>
      </w:r>
    </w:p>
    <w:p w:rsidR="000F1420" w:rsidRDefault="000F1420"/>
    <w:p w:rsidR="000F1420" w:rsidRDefault="000F1420"/>
    <w:p w:rsidR="000F1420" w:rsidRDefault="000F1420"/>
    <w:p w:rsidR="000F1420" w:rsidRDefault="000F1420"/>
    <w:p w:rsidR="000F1420" w:rsidRDefault="000F1420"/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28" o:spid="_x0000_i1051" type="#_x0000_t75" style="width:407.25pt;height:107.25pt;visibility:visible">
            <v:imagedata r:id="rId30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31" o:spid="_x0000_i1052" type="#_x0000_t75" style="width:402pt;height:165pt;visibility:visible">
            <v:imagedata r:id="rId31" o:title=""/>
          </v:shape>
        </w:pict>
      </w:r>
    </w:p>
    <w:p w:rsidR="000F1420" w:rsidRDefault="000F1420"/>
    <w:p w:rsidR="000F1420" w:rsidRDefault="000F1420">
      <w:r w:rsidRPr="00D61690">
        <w:rPr>
          <w:noProof/>
        </w:rPr>
        <w:pict>
          <v:shape id="图片 32" o:spid="_x0000_i1053" type="#_x0000_t75" style="width:405pt;height:165.75pt;visibility:visible">
            <v:imagedata r:id="rId32" o:title=""/>
          </v:shape>
        </w:pict>
      </w:r>
    </w:p>
    <w:p w:rsidR="000F1420" w:rsidRDefault="000F1420"/>
    <w:p w:rsidR="000F1420" w:rsidRDefault="000F1420"/>
    <w:p w:rsidR="000F1420" w:rsidRDefault="000F1420">
      <w:r w:rsidRPr="00D61690">
        <w:rPr>
          <w:noProof/>
        </w:rPr>
        <w:pict>
          <v:shape id="图片 33" o:spid="_x0000_i1054" type="#_x0000_t75" style="width:366.75pt;height:242.25pt;visibility:visible">
            <v:imagedata r:id="rId33" o:title=""/>
          </v:shape>
        </w:pict>
      </w:r>
    </w:p>
    <w:p w:rsidR="000F1420" w:rsidRDefault="000F1420"/>
    <w:p w:rsidR="000F1420" w:rsidRDefault="000F1420"/>
    <w:p w:rsidR="000F1420" w:rsidRPr="007500D2" w:rsidRDefault="000F1420">
      <w:r>
        <w:rPr>
          <w:rFonts w:hint="eastAsia"/>
        </w:rPr>
        <w:t>最后把这</w:t>
      </w:r>
      <w:r>
        <w:t>3</w:t>
      </w:r>
      <w:r>
        <w:rPr>
          <w:rFonts w:hint="eastAsia"/>
        </w:rPr>
        <w:t>个文件传到后台就可以了。</w:t>
      </w:r>
    </w:p>
    <w:sectPr w:rsidR="000F1420" w:rsidRPr="007500D2" w:rsidSect="0004670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SC Light">
    <w:panose1 w:val="00000000000000000000"/>
    <w:charset w:val="50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oNotHyphenateCaps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00D2"/>
    <w:rsid w:val="00046707"/>
    <w:rsid w:val="000F1420"/>
    <w:rsid w:val="001524F5"/>
    <w:rsid w:val="00390494"/>
    <w:rsid w:val="003D2F5A"/>
    <w:rsid w:val="004823D3"/>
    <w:rsid w:val="0048389F"/>
    <w:rsid w:val="004B4EC4"/>
    <w:rsid w:val="00622BD6"/>
    <w:rsid w:val="007500D2"/>
    <w:rsid w:val="008A1BBE"/>
    <w:rsid w:val="00B668DD"/>
    <w:rsid w:val="00C4562A"/>
    <w:rsid w:val="00D00EC1"/>
    <w:rsid w:val="00D61690"/>
    <w:rsid w:val="00D81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宋体" w:hAnsi="Cambria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EC1"/>
    <w:pPr>
      <w:widowControl w:val="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500D2"/>
    <w:rPr>
      <w:rFonts w:ascii="Heiti SC Light" w:eastAsia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00D2"/>
    <w:rPr>
      <w:rFonts w:ascii="Heiti SC Light" w:eastAsia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16</Pages>
  <Words>18</Words>
  <Characters>107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9vs s</dc:creator>
  <cp:keywords/>
  <dc:description/>
  <cp:lastModifiedBy>FtpDown</cp:lastModifiedBy>
  <cp:revision>8</cp:revision>
  <dcterms:created xsi:type="dcterms:W3CDTF">2015-03-05T02:54:00Z</dcterms:created>
  <dcterms:modified xsi:type="dcterms:W3CDTF">2015-07-07T06:49:00Z</dcterms:modified>
</cp:coreProperties>
</file>